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</w:pP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关于举办武汉工程大学第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一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届</w:t>
      </w:r>
      <w:r>
        <w:rPr>
          <w:rFonts w:hint="default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”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土建杯“”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大学生</w:t>
      </w:r>
      <w:r>
        <w:rPr>
          <w:rFonts w:hint="eastAsia"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结构</w:t>
      </w:r>
      <w:r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  <w:t>设计竞赛的通知</w:t>
      </w:r>
    </w:p>
    <w:p>
      <w:pPr>
        <w:pStyle w:val="2"/>
        <w:keepNext w:val="0"/>
        <w:keepLines w:val="0"/>
        <w:widowControl/>
        <w:suppressLineNumbers w:val="0"/>
        <w:jc w:val="center"/>
        <w:rPr>
          <w:rFonts w:ascii="宋体" w:hAnsi="宋体" w:eastAsia="宋体" w:cs="宋体"/>
          <w:b/>
          <w:bCs w:val="0"/>
          <w:kern w:val="0"/>
          <w:sz w:val="24"/>
          <w:szCs w:val="24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</w:pPr>
      <w:r>
        <w:rPr>
          <w:sz w:val="21"/>
          <w:szCs w:val="21"/>
        </w:rPr>
        <w:t>各学院</w:t>
      </w:r>
      <w:r>
        <w:rPr>
          <w:rFonts w:hint="eastAsia"/>
          <w:sz w:val="21"/>
          <w:szCs w:val="21"/>
          <w:lang w:eastAsia="zh-CN"/>
        </w:rPr>
        <w:t>（</w:t>
      </w:r>
      <w:r>
        <w:rPr>
          <w:sz w:val="21"/>
          <w:szCs w:val="21"/>
        </w:rPr>
        <w:t>部</w:t>
      </w:r>
      <w:r>
        <w:rPr>
          <w:rFonts w:hint="eastAsia"/>
          <w:sz w:val="21"/>
          <w:szCs w:val="21"/>
          <w:lang w:eastAsia="zh-CN"/>
        </w:rPr>
        <w:t>）</w:t>
      </w:r>
      <w:r>
        <w:rPr>
          <w:sz w:val="21"/>
          <w:szCs w:val="21"/>
        </w:rPr>
        <w:t>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丰富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校园科技文化氛围，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培养大学生的创新思维，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提升大学生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动手能力和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科技创新能力，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培养大学生团队合作精神，增强大学生工程结构设计和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解决实际问题的能力，同时为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湖北省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设计竞赛选拔优秀人才，经研究决定举办武汉工程大学第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一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届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“土建杯”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设计竞赛。具体事宜安排如下：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一、赛事组织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主办单位：教务处、学生处、校团委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承办单位：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土木工程与建筑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学院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420" w:lef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竞赛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题目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 竞赛题目：《承受多荷载工况的大跨度空间结构模型设计与制作》，详见附件1。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三、竞赛规则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竞赛方式：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学生报名后领取所需材料及工具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，在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正式加载测试前，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完成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并上交结构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模型参赛作品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，未按时上交者作自动放弃处理。本次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设计竞赛强调参赛学生自主设计，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制作模型场地自定，在截止日期前利用课余时间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独立完成。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参赛对象：在校本科学生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leftChars="0" w:firstLine="420" w:firstLineChars="200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参赛队要求：参赛学生不限院系、不限专业自由组合，每队3人。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四、竞赛日程与安排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报名方式：参赛人员以小组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（3人一组）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为单位自行到教务处网站下载并填写《武汉工程大学第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一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届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“土建杯”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大学生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设计竞赛报名表》（见附件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），填写完毕后将报名表发送到邮箱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274719163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@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qq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.com ，报名截止日期：201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8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年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21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24时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竞赛时间和地点：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（1）5月28日：提交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结构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设计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模型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逾期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提交或不提交者视为放弃比赛；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29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日：现场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进行加载测试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、答辩，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测试具体时间及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地点另行通知；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）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月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30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日：组委会评审结果公布。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五、评审和奖励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1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竞赛评审：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评分标准及细则见附件1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2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奖项设置：一等奖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2名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，二等奖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3名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，三等奖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4名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。根据学生参赛作品实际情况酌情设置部分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优秀奖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六、大赛组委会联系方式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联系人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：刘胜兵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 联系电话：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18627119456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   电子邮箱：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274719163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@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qq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.com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地址：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武汉工程大学武昌校区土木工程与建筑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学院大楼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315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室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sz w:val="21"/>
          <w:szCs w:val="21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left"/>
        <w:textAlignment w:val="auto"/>
        <w:outlineLvl w:val="9"/>
        <w:rPr>
          <w:rFonts w:hint="eastAsia" w:eastAsiaTheme="minorEastAsia"/>
          <w:sz w:val="21"/>
          <w:szCs w:val="21"/>
          <w:lang w:eastAsia="zh-CN"/>
        </w:rPr>
      </w:pPr>
      <w:r>
        <w:rPr>
          <w:sz w:val="21"/>
          <w:szCs w:val="21"/>
        </w:rPr>
        <w:t>附件：1.武汉工程大学</w:t>
      </w:r>
      <w:r>
        <w:rPr>
          <w:rFonts w:hint="eastAsia"/>
          <w:sz w:val="21"/>
          <w:szCs w:val="21"/>
          <w:lang w:eastAsia="zh-CN"/>
        </w:rPr>
        <w:t>第一届“土建杯”大学生结构</w:t>
      </w:r>
      <w:bookmarkStart w:id="0" w:name="_GoBack"/>
      <w:bookmarkEnd w:id="0"/>
      <w:r>
        <w:rPr>
          <w:sz w:val="21"/>
          <w:szCs w:val="21"/>
        </w:rPr>
        <w:t>设计竞赛</w:t>
      </w:r>
      <w:r>
        <w:rPr>
          <w:rFonts w:hint="eastAsia"/>
          <w:sz w:val="21"/>
          <w:szCs w:val="21"/>
          <w:lang w:eastAsia="zh-CN"/>
        </w:rPr>
        <w:t>题目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outlineLvl w:val="9"/>
      </w:pPr>
      <w:r>
        <w:rPr>
          <w:rFonts w:hint="eastAsia"/>
          <w:sz w:val="21"/>
          <w:szCs w:val="21"/>
          <w:lang w:eastAsia="zh-CN"/>
        </w:rPr>
        <w:t>附件：</w:t>
      </w:r>
      <w:r>
        <w:rPr>
          <w:rFonts w:hint="eastAsia"/>
          <w:sz w:val="21"/>
          <w:szCs w:val="21"/>
          <w:lang w:val="en-US" w:eastAsia="zh-CN"/>
        </w:rPr>
        <w:t>2</w:t>
      </w:r>
      <w:r>
        <w:rPr>
          <w:sz w:val="21"/>
          <w:szCs w:val="21"/>
        </w:rPr>
        <w:t>武汉工程大学</w:t>
      </w:r>
      <w:r>
        <w:rPr>
          <w:rFonts w:hint="eastAsia"/>
          <w:sz w:val="21"/>
          <w:szCs w:val="21"/>
          <w:lang w:eastAsia="zh-CN"/>
        </w:rPr>
        <w:t>第一届“土建杯”大学生结构</w:t>
      </w:r>
      <w:r>
        <w:rPr>
          <w:sz w:val="21"/>
          <w:szCs w:val="21"/>
        </w:rPr>
        <w:t>设计竞赛</w:t>
      </w:r>
      <w:r>
        <w:rPr>
          <w:rFonts w:hint="eastAsia"/>
          <w:sz w:val="21"/>
          <w:szCs w:val="21"/>
          <w:lang w:eastAsia="zh-CN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29FF6AF"/>
    <w:multiLevelType w:val="singleLevel"/>
    <w:tmpl w:val="D29FF6A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12F5087"/>
    <w:multiLevelType w:val="singleLevel"/>
    <w:tmpl w:val="612F5087"/>
    <w:lvl w:ilvl="0" w:tentative="0">
      <w:start w:val="2"/>
      <w:numFmt w:val="chineseCounting"/>
      <w:suff w:val="nothing"/>
      <w:lvlText w:val="%1、"/>
      <w:lvlJc w:val="left"/>
      <w:pPr>
        <w:ind w:left="420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53CE8"/>
    <w:rsid w:val="002D3184"/>
    <w:rsid w:val="04200A2B"/>
    <w:rsid w:val="05967B7C"/>
    <w:rsid w:val="0725279A"/>
    <w:rsid w:val="08846C6A"/>
    <w:rsid w:val="08FA0023"/>
    <w:rsid w:val="09252ACA"/>
    <w:rsid w:val="0AB71A30"/>
    <w:rsid w:val="0BA4216D"/>
    <w:rsid w:val="0DF6021C"/>
    <w:rsid w:val="126B7A5D"/>
    <w:rsid w:val="13734A76"/>
    <w:rsid w:val="13866C17"/>
    <w:rsid w:val="140B3E89"/>
    <w:rsid w:val="144469F8"/>
    <w:rsid w:val="14630CC9"/>
    <w:rsid w:val="14DF398C"/>
    <w:rsid w:val="16C647D6"/>
    <w:rsid w:val="16D3220D"/>
    <w:rsid w:val="16FE2054"/>
    <w:rsid w:val="19CE0E19"/>
    <w:rsid w:val="1ADD470E"/>
    <w:rsid w:val="1B6D524A"/>
    <w:rsid w:val="1D2A082F"/>
    <w:rsid w:val="1D3C39AC"/>
    <w:rsid w:val="1E124CD5"/>
    <w:rsid w:val="1F0C2DF5"/>
    <w:rsid w:val="21850AFB"/>
    <w:rsid w:val="21FD28B5"/>
    <w:rsid w:val="22354CEE"/>
    <w:rsid w:val="243F0F11"/>
    <w:rsid w:val="24E50212"/>
    <w:rsid w:val="260E3EFB"/>
    <w:rsid w:val="264232D5"/>
    <w:rsid w:val="27A808FA"/>
    <w:rsid w:val="27BA6AA9"/>
    <w:rsid w:val="2AC82630"/>
    <w:rsid w:val="2B1F5AC8"/>
    <w:rsid w:val="2C5B0F1A"/>
    <w:rsid w:val="31FB2291"/>
    <w:rsid w:val="32814EB4"/>
    <w:rsid w:val="335E33BA"/>
    <w:rsid w:val="33A63E4E"/>
    <w:rsid w:val="33FE104E"/>
    <w:rsid w:val="34351A99"/>
    <w:rsid w:val="34D82A16"/>
    <w:rsid w:val="367A6019"/>
    <w:rsid w:val="371F0E9B"/>
    <w:rsid w:val="37C2353A"/>
    <w:rsid w:val="3AAB78DE"/>
    <w:rsid w:val="3ABA392A"/>
    <w:rsid w:val="3C726B55"/>
    <w:rsid w:val="3DC311DC"/>
    <w:rsid w:val="3E425851"/>
    <w:rsid w:val="404E0EDB"/>
    <w:rsid w:val="413008F8"/>
    <w:rsid w:val="4343404E"/>
    <w:rsid w:val="4386341B"/>
    <w:rsid w:val="449C493F"/>
    <w:rsid w:val="44B426EE"/>
    <w:rsid w:val="46994567"/>
    <w:rsid w:val="46AE2A8F"/>
    <w:rsid w:val="47663359"/>
    <w:rsid w:val="4836200B"/>
    <w:rsid w:val="49A85A01"/>
    <w:rsid w:val="49F96275"/>
    <w:rsid w:val="4A0B6971"/>
    <w:rsid w:val="4ABA7369"/>
    <w:rsid w:val="4B4D28DC"/>
    <w:rsid w:val="4CD9768E"/>
    <w:rsid w:val="4E691858"/>
    <w:rsid w:val="52361600"/>
    <w:rsid w:val="526767B4"/>
    <w:rsid w:val="52CF48E7"/>
    <w:rsid w:val="52E11C27"/>
    <w:rsid w:val="53F71C26"/>
    <w:rsid w:val="55B40C70"/>
    <w:rsid w:val="56651847"/>
    <w:rsid w:val="566C3FF5"/>
    <w:rsid w:val="56FC13B6"/>
    <w:rsid w:val="57553CE8"/>
    <w:rsid w:val="57D115D1"/>
    <w:rsid w:val="593B07BC"/>
    <w:rsid w:val="598546B6"/>
    <w:rsid w:val="5CFF6CF7"/>
    <w:rsid w:val="5D5B0C4B"/>
    <w:rsid w:val="5D9B6F8B"/>
    <w:rsid w:val="5DDA4A8E"/>
    <w:rsid w:val="5F0A415E"/>
    <w:rsid w:val="608679BC"/>
    <w:rsid w:val="61324868"/>
    <w:rsid w:val="61CC7AB3"/>
    <w:rsid w:val="632A4751"/>
    <w:rsid w:val="64F6738B"/>
    <w:rsid w:val="653277AC"/>
    <w:rsid w:val="681339FD"/>
    <w:rsid w:val="692D0591"/>
    <w:rsid w:val="6BD543AB"/>
    <w:rsid w:val="6CB84966"/>
    <w:rsid w:val="6D535020"/>
    <w:rsid w:val="6DD26A25"/>
    <w:rsid w:val="6EC36A5A"/>
    <w:rsid w:val="6F6E27C5"/>
    <w:rsid w:val="70852A6D"/>
    <w:rsid w:val="75C718AE"/>
    <w:rsid w:val="75EB0483"/>
    <w:rsid w:val="76C12662"/>
    <w:rsid w:val="76E850F7"/>
    <w:rsid w:val="77086BAA"/>
    <w:rsid w:val="789745B0"/>
    <w:rsid w:val="7AA00C83"/>
    <w:rsid w:val="7CFE4059"/>
    <w:rsid w:val="7D7D1BF4"/>
    <w:rsid w:val="7DD04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2018-05-14T13:36:00Z</dcterms:created>
  <dc:creator>刘胜兵</dc:creator>
  <cp:lastModifiedBy>admin</cp:lastModifiedBy>
  <dcterms:modified xsi:type="dcterms:W3CDTF">2018-05-15T04:30:59Z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